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065" w:rsidRDefault="00D07F8C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22065" w:rsidRDefault="00D07F8C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065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65"/>
    <w:rsid w:val="00D07F8C"/>
    <w:rsid w:val="00F2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E17DB-4A2F-4C27-A2EB-C5C44D05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AA02D8D1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Косов Кирилл Дмитриевич</dc:creator>
  <cp:keywords/>
  <cp:lastModifiedBy>Косов Кирилл Дмитриевич</cp:lastModifiedBy>
  <cp:revision>2</cp:revision>
  <dcterms:created xsi:type="dcterms:W3CDTF">2019-04-04T10:12:00Z</dcterms:created>
  <dcterms:modified xsi:type="dcterms:W3CDTF">2019-04-04T10:12:00Z</dcterms:modified>
</cp:coreProperties>
</file>